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2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for overordnede layout for løbeseddel"/>
      </w:tblPr>
      <w:tblGrid>
        <w:gridCol w:w="7626"/>
        <w:gridCol w:w="144"/>
        <w:gridCol w:w="3456"/>
      </w:tblGrid>
      <w:tr w:rsidR="000769C1" w:rsidTr="00DC54C4">
        <w:trPr>
          <w:trHeight w:hRule="exact" w:val="14743"/>
          <w:jc w:val="center"/>
        </w:trPr>
        <w:tc>
          <w:tcPr>
            <w:tcW w:w="7626" w:type="dxa"/>
          </w:tcPr>
          <w:tbl>
            <w:tblPr>
              <w:tblpPr w:leftFromText="141" w:rightFromText="141" w:horzAnchor="margin" w:tblpY="1386"/>
              <w:tblOverlap w:val="never"/>
              <w:tblW w:w="4786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hold i løbesedlens brødtekst"/>
            </w:tblPr>
            <w:tblGrid>
              <w:gridCol w:w="7300"/>
            </w:tblGrid>
            <w:tr w:rsidR="000769C1" w:rsidTr="00BC2BB5">
              <w:trPr>
                <w:cantSplit/>
                <w:trHeight w:hRule="exact" w:val="2018"/>
              </w:trPr>
              <w:tc>
                <w:tcPr>
                  <w:tcW w:w="7300" w:type="dxa"/>
                </w:tcPr>
                <w:p w:rsidR="000769C1" w:rsidRPr="00070BE9" w:rsidRDefault="0088687C" w:rsidP="00070BE9">
                  <w:pPr>
                    <w:tabs>
                      <w:tab w:val="left" w:pos="1230"/>
                    </w:tabs>
                  </w:pPr>
                  <w:bookmarkStart w:id="0" w:name="_GoBack"/>
                  <w:bookmarkEnd w:id="0"/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1F74A4D7">
                        <wp:simplePos x="0" y="0"/>
                        <wp:positionH relativeFrom="column">
                          <wp:posOffset>22225</wp:posOffset>
                        </wp:positionH>
                        <wp:positionV relativeFrom="paragraph">
                          <wp:posOffset>203835</wp:posOffset>
                        </wp:positionV>
                        <wp:extent cx="4572000" cy="685800"/>
                        <wp:effectExtent l="0" t="0" r="0" b="0"/>
                        <wp:wrapNone/>
                        <wp:docPr id="2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-mail-Herlev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769C1" w:rsidTr="0088687C">
              <w:trPr>
                <w:trHeight w:hRule="exact" w:val="10454"/>
              </w:trPr>
              <w:tc>
                <w:tcPr>
                  <w:tcW w:w="7300" w:type="dxa"/>
                </w:tcPr>
                <w:p w:rsidR="000769C1" w:rsidRPr="00F20406" w:rsidRDefault="00AC3CDE">
                  <w:pPr>
                    <w:pStyle w:val="Titel"/>
                    <w:rPr>
                      <w:rFonts w:ascii="Arial Narrow" w:hAnsi="Arial Narrow" w:cs="Calibri Light"/>
                      <w:b/>
                      <w:sz w:val="32"/>
                      <w:szCs w:val="32"/>
                    </w:rPr>
                  </w:pPr>
                  <w:r w:rsidRPr="00F20406">
                    <w:rPr>
                      <w:rFonts w:ascii="Arial Narrow" w:hAnsi="Arial Narrow" w:cs="Calibri Light"/>
                      <w:b/>
                      <w:sz w:val="32"/>
                      <w:szCs w:val="32"/>
                    </w:rPr>
                    <w:t xml:space="preserve">Erfaren tandlæge søges </w:t>
                  </w:r>
                </w:p>
                <w:p w:rsidR="000769C1" w:rsidRPr="00F20406" w:rsidRDefault="00AC3CDE" w:rsidP="004714EA">
                  <w:pPr>
                    <w:pStyle w:val="Overskrift1"/>
                    <w:rPr>
                      <w:rFonts w:ascii="Arial Narrow" w:hAnsi="Arial Narrow" w:cs="Calibri Light"/>
                    </w:rPr>
                  </w:pPr>
                  <w:r w:rsidRPr="00F20406">
                    <w:rPr>
                      <w:rFonts w:ascii="Arial Narrow" w:hAnsi="Arial Narrow" w:cs="Calibri Light"/>
                    </w:rPr>
                    <w:t>Til eksisterende patientkartot</w:t>
                  </w:r>
                  <w:r w:rsidR="004714EA" w:rsidRPr="00F20406">
                    <w:rPr>
                      <w:rFonts w:ascii="Arial Narrow" w:hAnsi="Arial Narrow" w:cs="Calibri Light"/>
                    </w:rPr>
                    <w:t>ek.</w:t>
                  </w:r>
                </w:p>
                <w:p w:rsidR="00DC54C4" w:rsidRPr="00DC54C4" w:rsidRDefault="004714EA" w:rsidP="00DC54C4">
                  <w:pPr>
                    <w:rPr>
                      <w:rFonts w:ascii="Arial Narrow" w:hAnsi="Arial Narrow"/>
                    </w:rPr>
                  </w:pPr>
                  <w:r w:rsidRPr="00DC54C4">
                    <w:rPr>
                      <w:rFonts w:ascii="Arial Narrow" w:hAnsi="Arial Narrow" w:cs="Calibri Light"/>
                      <w:b/>
                    </w:rPr>
                    <w:t>Vi søger</w:t>
                  </w:r>
                  <w:r w:rsidRPr="00DC54C4">
                    <w:rPr>
                      <w:rFonts w:ascii="Arial Narrow" w:hAnsi="Arial Narrow" w:cs="Calibri Light"/>
                    </w:rPr>
                    <w:t xml:space="preserve"> en kollega til vores team af tandlæger og tandplejere på vores nybyggede og moderne klinik i Herlev.</w:t>
                  </w:r>
                  <w:r w:rsidR="00257E4B" w:rsidRPr="00DC54C4">
                    <w:rPr>
                      <w:rFonts w:ascii="Arial Narrow" w:hAnsi="Arial Narrow" w:cs="Calibri Light"/>
                    </w:rPr>
                    <w:t xml:space="preserve"> </w:t>
                  </w:r>
                  <w:r w:rsidR="00DC54C4" w:rsidRPr="00DC54C4">
                    <w:rPr>
                      <w:rFonts w:ascii="Arial Narrow" w:hAnsi="Arial Narrow"/>
                    </w:rPr>
                    <w:t>Vi forventer, at du er en stærk kommunikator og menneskekender, som med professionel og</w:t>
                  </w:r>
                  <w:r w:rsidR="00B90B0E">
                    <w:rPr>
                      <w:rFonts w:ascii="Arial Narrow" w:hAnsi="Arial Narrow"/>
                    </w:rPr>
                    <w:t xml:space="preserve"> tillids</w:t>
                  </w:r>
                  <w:r w:rsidR="00DC54C4" w:rsidRPr="00DC54C4">
                    <w:rPr>
                      <w:rFonts w:ascii="Arial Narrow" w:hAnsi="Arial Narrow"/>
                    </w:rPr>
                    <w:t>vækkende udstråling får såvel patienter</w:t>
                  </w:r>
                  <w:r w:rsidR="0088687C">
                    <w:rPr>
                      <w:rFonts w:ascii="Arial Narrow" w:hAnsi="Arial Narrow"/>
                    </w:rPr>
                    <w:t xml:space="preserve"> som personale </w:t>
                  </w:r>
                  <w:r w:rsidR="00DC54C4" w:rsidRPr="00DC54C4">
                    <w:rPr>
                      <w:rFonts w:ascii="Arial Narrow" w:hAnsi="Arial Narrow"/>
                    </w:rPr>
                    <w:t>til at føle sig tryg</w:t>
                  </w:r>
                  <w:r w:rsidR="0088687C">
                    <w:rPr>
                      <w:rFonts w:ascii="Arial Narrow" w:hAnsi="Arial Narrow"/>
                    </w:rPr>
                    <w:t>ge</w:t>
                  </w:r>
                  <w:r w:rsidR="00DC54C4" w:rsidRPr="00DC54C4">
                    <w:rPr>
                      <w:rFonts w:ascii="Arial Narrow" w:hAnsi="Arial Narrow"/>
                    </w:rPr>
                    <w:t xml:space="preserve"> og velinformere</w:t>
                  </w:r>
                  <w:r w:rsidR="0088687C">
                    <w:rPr>
                      <w:rFonts w:ascii="Arial Narrow" w:hAnsi="Arial Narrow"/>
                    </w:rPr>
                    <w:t>de</w:t>
                  </w:r>
                  <w:r w:rsidR="00DC54C4" w:rsidRPr="00DC54C4">
                    <w:rPr>
                      <w:rFonts w:ascii="Arial Narrow" w:hAnsi="Arial Narrow"/>
                    </w:rPr>
                    <w:t xml:space="preserve">. </w:t>
                  </w:r>
                </w:p>
                <w:p w:rsidR="004714EA" w:rsidRPr="00F20406" w:rsidRDefault="004714EA" w:rsidP="004714EA">
                  <w:pPr>
                    <w:rPr>
                      <w:rFonts w:ascii="Arial Narrow" w:hAnsi="Arial Narrow" w:cs="Calibri Light"/>
                    </w:rPr>
                  </w:pPr>
                  <w:r w:rsidRPr="00F20406">
                    <w:rPr>
                      <w:rFonts w:ascii="Arial Narrow" w:hAnsi="Arial Narrow" w:cs="Calibri Light"/>
                      <w:b/>
                    </w:rPr>
                    <w:t>Colosseum Tandlægerne</w:t>
                  </w:r>
                  <w:r w:rsidRPr="00F20406">
                    <w:rPr>
                      <w:rFonts w:ascii="Arial Narrow" w:hAnsi="Arial Narrow" w:cs="Calibri Light"/>
                    </w:rPr>
                    <w:t xml:space="preserve"> i Herlev består af 9 tandlæger, 2 tandplejere, 10 klinikassistenter, 3 receptionister og 1 klinikchef.</w:t>
                  </w:r>
                </w:p>
                <w:p w:rsidR="004714EA" w:rsidRPr="00F20406" w:rsidRDefault="00BF1A79" w:rsidP="004714EA">
                  <w:pPr>
                    <w:rPr>
                      <w:rFonts w:ascii="Arial Narrow" w:hAnsi="Arial Narrow" w:cs="Calibri Light"/>
                    </w:rPr>
                  </w:pPr>
                  <w:r>
                    <w:rPr>
                      <w:rFonts w:ascii="Arial Narrow" w:hAnsi="Arial Narrow" w:cs="Calibri Light"/>
                      <w:b/>
                    </w:rPr>
                    <w:t>Vi tilbyder</w:t>
                  </w:r>
                  <w:r w:rsidR="004714EA" w:rsidRPr="00F20406">
                    <w:rPr>
                      <w:rFonts w:ascii="Arial Narrow" w:hAnsi="Arial Narrow" w:cs="Calibri Light"/>
                    </w:rPr>
                    <w:t xml:space="preserve"> alle typer behandlinger,</w:t>
                  </w:r>
                  <w:r>
                    <w:rPr>
                      <w:rFonts w:ascii="Arial Narrow" w:hAnsi="Arial Narrow" w:cs="Calibri Light"/>
                    </w:rPr>
                    <w:t xml:space="preserve"> og</w:t>
                  </w:r>
                  <w:r w:rsidR="00F572C7" w:rsidRPr="00F20406">
                    <w:rPr>
                      <w:rFonts w:ascii="Arial Narrow" w:hAnsi="Arial Narrow" w:cs="Calibri Light"/>
                    </w:rPr>
                    <w:t xml:space="preserve"> søger en tandlæge med</w:t>
                  </w:r>
                  <w:r w:rsidR="00B90B0E">
                    <w:rPr>
                      <w:rFonts w:ascii="Arial Narrow" w:hAnsi="Arial Narrow" w:cs="Calibri Light"/>
                    </w:rPr>
                    <w:t xml:space="preserve"> interesse og</w:t>
                  </w:r>
                  <w:r w:rsidR="00F572C7" w:rsidRPr="00F20406">
                    <w:rPr>
                      <w:rFonts w:ascii="Arial Narrow" w:hAnsi="Arial Narrow" w:cs="Calibri Light"/>
                    </w:rPr>
                    <w:t xml:space="preserve"> erfaring indenfor tandretning, eksempelvis </w:t>
                  </w:r>
                  <w:proofErr w:type="spellStart"/>
                  <w:r w:rsidR="00F572C7" w:rsidRPr="00F20406">
                    <w:rPr>
                      <w:rFonts w:ascii="Arial Narrow" w:hAnsi="Arial Narrow" w:cs="Calibri Light"/>
                    </w:rPr>
                    <w:t>Invisalign</w:t>
                  </w:r>
                  <w:proofErr w:type="spellEnd"/>
                  <w:r w:rsidR="00F572C7" w:rsidRPr="00F20406">
                    <w:rPr>
                      <w:rFonts w:ascii="Arial Narrow" w:hAnsi="Arial Narrow" w:cs="Calibri Light"/>
                    </w:rPr>
                    <w:t xml:space="preserve"> eller tilsvarende. Du vil overtage et patientkartotek fra en tandlæge som går på pension, og din aftalebog vil være fyldt fra første dag. Vi l</w:t>
                  </w:r>
                  <w:r w:rsidR="0088687C">
                    <w:rPr>
                      <w:rFonts w:ascii="Arial Narrow" w:hAnsi="Arial Narrow" w:cs="Calibri Light"/>
                    </w:rPr>
                    <w:t>æ</w:t>
                  </w:r>
                  <w:r w:rsidR="00F572C7" w:rsidRPr="00F20406">
                    <w:rPr>
                      <w:rFonts w:ascii="Arial Narrow" w:hAnsi="Arial Narrow" w:cs="Calibri Light"/>
                    </w:rPr>
                    <w:t>gger derfor vægt på, at du har minimum 5 års erfaring</w:t>
                  </w:r>
                  <w:r>
                    <w:rPr>
                      <w:rFonts w:ascii="Arial Narrow" w:hAnsi="Arial Narrow" w:cs="Calibri Light"/>
                    </w:rPr>
                    <w:t>,</w:t>
                  </w:r>
                  <w:r w:rsidR="00F572C7" w:rsidRPr="00F20406">
                    <w:rPr>
                      <w:rFonts w:ascii="Arial Narrow" w:hAnsi="Arial Narrow" w:cs="Calibri Light"/>
                    </w:rPr>
                    <w:t xml:space="preserve"> er vant til at samarbejde med tandplejere, og er rutineret bruger af Dental Suite.</w:t>
                  </w:r>
                  <w:r w:rsidR="00F20406">
                    <w:rPr>
                      <w:rFonts w:ascii="Arial Narrow" w:hAnsi="Arial Narrow" w:cs="Calibri Light"/>
                    </w:rPr>
                    <w:t xml:space="preserve"> Klinikken</w:t>
                  </w:r>
                  <w:r w:rsidR="00257E4B">
                    <w:rPr>
                      <w:rFonts w:ascii="Arial Narrow" w:hAnsi="Arial Narrow" w:cs="Calibri Light"/>
                    </w:rPr>
                    <w:t xml:space="preserve"> er ISO-certificeret og</w:t>
                  </w:r>
                  <w:r w:rsidR="00F20406">
                    <w:rPr>
                      <w:rFonts w:ascii="Arial Narrow" w:hAnsi="Arial Narrow" w:cs="Calibri Light"/>
                    </w:rPr>
                    <w:t xml:space="preserve"> indeholder 14 behandlingsrum</w:t>
                  </w:r>
                  <w:r>
                    <w:rPr>
                      <w:rFonts w:ascii="Arial Narrow" w:hAnsi="Arial Narrow" w:cs="Calibri Light"/>
                    </w:rPr>
                    <w:t xml:space="preserve"> med det nyeste udstyr,</w:t>
                  </w:r>
                  <w:r w:rsidR="00257E4B">
                    <w:rPr>
                      <w:rFonts w:ascii="Arial Narrow" w:hAnsi="Arial Narrow" w:cs="Calibri Light"/>
                    </w:rPr>
                    <w:t xml:space="preserve"> </w:t>
                  </w:r>
                  <w:r>
                    <w:rPr>
                      <w:rFonts w:ascii="Arial Narrow" w:hAnsi="Arial Narrow" w:cs="Calibri Light"/>
                    </w:rPr>
                    <w:t>panorama</w:t>
                  </w:r>
                  <w:r w:rsidR="00257E4B">
                    <w:rPr>
                      <w:rFonts w:ascii="Arial Narrow" w:hAnsi="Arial Narrow" w:cs="Calibri Light"/>
                    </w:rPr>
                    <w:t>-</w:t>
                  </w:r>
                  <w:r>
                    <w:rPr>
                      <w:rFonts w:ascii="Arial Narrow" w:hAnsi="Arial Narrow" w:cs="Calibri Light"/>
                    </w:rPr>
                    <w:t>røntgen og Trios scanner. Vi har desuden mulighed for at afholde kurser.</w:t>
                  </w:r>
                </w:p>
                <w:p w:rsidR="00F20406" w:rsidRDefault="001E62C9" w:rsidP="00F20406">
                  <w:pPr>
                    <w:rPr>
                      <w:rFonts w:ascii="Arial Narrow" w:hAnsi="Arial Narrow"/>
                    </w:rPr>
                  </w:pPr>
                  <w:r w:rsidRPr="00F20406">
                    <w:rPr>
                      <w:rFonts w:ascii="Arial Narrow" w:hAnsi="Arial Narrow"/>
                      <w:b/>
                    </w:rPr>
                    <w:t>Tværfaglighed</w:t>
                  </w:r>
                  <w:r w:rsidRPr="00F20406">
                    <w:rPr>
                      <w:rFonts w:ascii="Arial Narrow" w:hAnsi="Arial Narrow"/>
                    </w:rPr>
                    <w:t xml:space="preserve"> er et nøgleord hos Colosseum Tandlægerne, hvilket gør det muligt at tilbyde vores patienter alle behandlingsformer – fra almindelig og forebyggende tandpleje til kosmetiske behandlinger og den mest avancerede implantatkirurgi.</w:t>
                  </w:r>
                  <w:r w:rsidR="00F20406">
                    <w:rPr>
                      <w:rFonts w:ascii="Arial Narrow" w:hAnsi="Arial Narrow"/>
                    </w:rPr>
                    <w:t xml:space="preserve"> </w:t>
                  </w:r>
                  <w:r w:rsidRPr="00F20406">
                    <w:rPr>
                      <w:rFonts w:ascii="Arial Narrow" w:hAnsi="Arial Narrow"/>
                    </w:rPr>
                    <w:t>Den løbende erfaringsudveksling i Colosseums danske og internationale netværk sikrer, at vores tandlæger er på forkant med udviklingen inden for tandlægefaget.</w:t>
                  </w:r>
                </w:p>
                <w:p w:rsidR="001E62C9" w:rsidRPr="0088687C" w:rsidRDefault="00F20406" w:rsidP="004714EA">
                  <w:pPr>
                    <w:rPr>
                      <w:rFonts w:ascii="Arial Narrow" w:hAnsi="Arial Narrow"/>
                      <w:b/>
                    </w:rPr>
                  </w:pPr>
                  <w:r w:rsidRPr="00F20406">
                    <w:rPr>
                      <w:rFonts w:ascii="Arial Narrow" w:hAnsi="Arial Narrow"/>
                      <w:b/>
                    </w:rPr>
                    <w:t>Colosseum</w:t>
                  </w:r>
                  <w:r>
                    <w:rPr>
                      <w:rFonts w:ascii="Arial Narrow" w:hAnsi="Arial Narrow"/>
                      <w:b/>
                    </w:rPr>
                    <w:t xml:space="preserve"> </w:t>
                  </w:r>
                  <w:r w:rsidRPr="00F20406">
                    <w:rPr>
                      <w:rFonts w:ascii="Arial Narrow" w:hAnsi="Arial Narrow"/>
                    </w:rPr>
                    <w:t>er oprindeligt en norskejet</w:t>
                  </w:r>
                  <w:r>
                    <w:rPr>
                      <w:rFonts w:ascii="Arial Narrow" w:hAnsi="Arial Narrow"/>
                    </w:rPr>
                    <w:t xml:space="preserve"> kæde </w:t>
                  </w:r>
                  <w:r w:rsidR="00F160A7">
                    <w:rPr>
                      <w:rFonts w:ascii="Arial Narrow" w:hAnsi="Arial Narrow"/>
                    </w:rPr>
                    <w:t>fra 1989</w:t>
                  </w:r>
                  <w:r>
                    <w:rPr>
                      <w:rFonts w:ascii="Arial Narrow" w:hAnsi="Arial Narrow"/>
                    </w:rPr>
                    <w:t xml:space="preserve">, </w:t>
                  </w:r>
                  <w:r w:rsidR="0088687C">
                    <w:rPr>
                      <w:rFonts w:ascii="Arial Narrow" w:hAnsi="Arial Narrow"/>
                    </w:rPr>
                    <w:t>men</w:t>
                  </w:r>
                  <w:r>
                    <w:rPr>
                      <w:rFonts w:ascii="Arial Narrow" w:hAnsi="Arial Narrow"/>
                    </w:rPr>
                    <w:t xml:space="preserve"> blev i 201</w:t>
                  </w:r>
                  <w:r w:rsidR="00544F7D">
                    <w:rPr>
                      <w:rFonts w:ascii="Arial Narrow" w:hAnsi="Arial Narrow"/>
                    </w:rPr>
                    <w:t>7</w:t>
                  </w:r>
                  <w:r>
                    <w:rPr>
                      <w:rFonts w:ascii="Arial Narrow" w:hAnsi="Arial Narrow"/>
                    </w:rPr>
                    <w:t xml:space="preserve"> købt af </w:t>
                  </w:r>
                  <w:r w:rsidR="0088687C">
                    <w:rPr>
                      <w:rFonts w:ascii="Arial Narrow" w:hAnsi="Arial Narrow"/>
                    </w:rPr>
                    <w:t xml:space="preserve">schweiziske </w:t>
                  </w:r>
                  <w:r>
                    <w:rPr>
                      <w:rFonts w:ascii="Arial Narrow" w:hAnsi="Arial Narrow"/>
                    </w:rPr>
                    <w:t>Jacobs Holding</w:t>
                  </w:r>
                  <w:r w:rsidR="0088687C">
                    <w:rPr>
                      <w:rFonts w:ascii="Arial Narrow" w:hAnsi="Arial Narrow"/>
                    </w:rPr>
                    <w:t xml:space="preserve"> AG</w:t>
                  </w:r>
                  <w:r>
                    <w:rPr>
                      <w:rFonts w:ascii="Arial Narrow" w:hAnsi="Arial Narrow"/>
                    </w:rPr>
                    <w:t xml:space="preserve">. Kæden er i kraftig vækst, og med over 300 klinikker og mere end 1500 tandlæger på europæisk plan, har du rig mulighed for både at undervise og blive undervist </w:t>
                  </w:r>
                  <w:r w:rsidR="0088687C">
                    <w:rPr>
                      <w:rFonts w:ascii="Arial Narrow" w:hAnsi="Arial Narrow"/>
                    </w:rPr>
                    <w:t xml:space="preserve">bl.a. </w:t>
                  </w:r>
                  <w:r>
                    <w:rPr>
                      <w:rFonts w:ascii="Arial Narrow" w:hAnsi="Arial Narrow"/>
                    </w:rPr>
                    <w:t xml:space="preserve">på </w:t>
                  </w:r>
                  <w:r w:rsidR="0088687C">
                    <w:rPr>
                      <w:rFonts w:ascii="Arial Narrow" w:hAnsi="Arial Narrow"/>
                    </w:rPr>
                    <w:t xml:space="preserve">vores eget </w:t>
                  </w:r>
                  <w:r w:rsidRPr="0088687C">
                    <w:rPr>
                      <w:rFonts w:ascii="Arial Narrow" w:hAnsi="Arial Narrow"/>
                      <w:i/>
                    </w:rPr>
                    <w:t>Colosseum Academy</w:t>
                  </w:r>
                  <w:r w:rsidR="00BF1A79">
                    <w:rPr>
                      <w:rFonts w:ascii="Arial Narrow" w:hAnsi="Arial Narrow"/>
                    </w:rPr>
                    <w:t>.</w:t>
                  </w:r>
                </w:p>
                <w:p w:rsidR="0044043B" w:rsidRPr="00F20406" w:rsidRDefault="0044043B" w:rsidP="004714EA">
                  <w:pPr>
                    <w:rPr>
                      <w:rFonts w:ascii="Arial Narrow" w:hAnsi="Arial Narrow" w:cs="Calibri Light"/>
                    </w:rPr>
                  </w:pPr>
                </w:p>
                <w:p w:rsidR="00F572C7" w:rsidRPr="00F20406" w:rsidRDefault="00F572C7" w:rsidP="004714EA">
                  <w:pPr>
                    <w:rPr>
                      <w:rFonts w:ascii="Arial Narrow" w:hAnsi="Arial Narrow" w:cs="Calibri Light"/>
                    </w:rPr>
                  </w:pPr>
                </w:p>
              </w:tc>
            </w:tr>
            <w:tr w:rsidR="000769C1" w:rsidTr="00BC2BB5">
              <w:trPr>
                <w:trHeight w:hRule="exact" w:val="2532"/>
              </w:trPr>
              <w:tc>
                <w:tcPr>
                  <w:tcW w:w="7300" w:type="dxa"/>
                  <w:vAlign w:val="bottom"/>
                </w:tcPr>
                <w:p w:rsidR="000769C1" w:rsidRPr="00F20406" w:rsidRDefault="0088687C">
                  <w:pPr>
                    <w:rPr>
                      <w:rFonts w:ascii="Arial Narrow" w:hAnsi="Arial Narrow" w:cs="Calibri Light"/>
                    </w:rPr>
                  </w:pPr>
                  <w:r w:rsidRPr="0088687C">
                    <w:rPr>
                      <w:rFonts w:ascii="Arial Narrow" w:hAnsi="Arial Narrow" w:cs="Calibri Light"/>
                      <w:noProof/>
                    </w:rPr>
                    <w:drawing>
                      <wp:inline distT="0" distB="0" distL="0" distR="0" wp14:anchorId="46CEC913" wp14:editId="321B9258">
                        <wp:extent cx="4635500" cy="1442085"/>
                        <wp:effectExtent l="0" t="0" r="0" b="5715"/>
                        <wp:docPr id="5" name="Billede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1876F4A-EFB9-4A1D-9070-A08B599E1FF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illede 4">
                                  <a:extLst>
                                    <a:ext uri="{FF2B5EF4-FFF2-40B4-BE49-F238E27FC236}">
                                      <a16:creationId xmlns:a16="http://schemas.microsoft.com/office/drawing/2014/main" id="{A1876F4A-EFB9-4A1D-9070-A08B599E1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184" b="37333"/>
                                <a:stretch/>
                              </pic:blipFill>
                              <pic:spPr>
                                <a:xfrm>
                                  <a:off x="0" y="0"/>
                                  <a:ext cx="4635500" cy="144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769C1" w:rsidRDefault="000769C1"/>
        </w:tc>
        <w:tc>
          <w:tcPr>
            <w:tcW w:w="144" w:type="dxa"/>
          </w:tcPr>
          <w:p w:rsidR="000769C1" w:rsidRDefault="000769C1"/>
        </w:tc>
        <w:tc>
          <w:tcPr>
            <w:tcW w:w="3456" w:type="dxa"/>
          </w:tcPr>
          <w:p w:rsidR="0036765C" w:rsidRDefault="0036765C"/>
          <w:tbl>
            <w:tblPr>
              <w:tblW w:w="5000" w:type="pct"/>
              <w:shd w:val="clear" w:color="auto" w:fill="0070C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et for margentekst på løbeseddel"/>
            </w:tblPr>
            <w:tblGrid>
              <w:gridCol w:w="3456"/>
            </w:tblGrid>
            <w:tr w:rsidR="000769C1" w:rsidRPr="00AC3CDE" w:rsidTr="0036765C">
              <w:trPr>
                <w:trHeight w:hRule="exact" w:val="10800"/>
              </w:trPr>
              <w:tc>
                <w:tcPr>
                  <w:tcW w:w="3456" w:type="dxa"/>
                  <w:shd w:val="clear" w:color="auto" w:fill="0070C0"/>
                  <w:vAlign w:val="center"/>
                </w:tcPr>
                <w:p w:rsidR="0036765C" w:rsidRPr="0088305C" w:rsidRDefault="0036765C" w:rsidP="00867079">
                  <w:pPr>
                    <w:pStyle w:val="Overskrift2"/>
                    <w:jc w:val="left"/>
                    <w:rPr>
                      <w:rFonts w:ascii="Arial Narrow" w:hAnsi="Arial Narrow"/>
                    </w:rPr>
                  </w:pPr>
                </w:p>
                <w:p w:rsidR="000769C1" w:rsidRPr="0088305C" w:rsidRDefault="0036765C" w:rsidP="0036765C">
                  <w:pPr>
                    <w:pStyle w:val="Overskrift2"/>
                    <w:rPr>
                      <w:rFonts w:ascii="Arial Narrow" w:hAnsi="Arial Narrow"/>
                    </w:rPr>
                  </w:pPr>
                  <w:r w:rsidRPr="0088305C">
                    <w:rPr>
                      <w:rFonts w:ascii="Arial Narrow" w:hAnsi="Arial Narrow"/>
                    </w:rPr>
                    <w:t>Tandlæge</w:t>
                  </w:r>
                </w:p>
                <w:p w:rsidR="000769C1" w:rsidRPr="0088305C" w:rsidRDefault="000769C1">
                  <w:pPr>
                    <w:pStyle w:val="Linje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0769C1" w:rsidRPr="0088305C" w:rsidRDefault="0036765C" w:rsidP="0036765C">
                  <w:pPr>
                    <w:pStyle w:val="Overskrift2"/>
                    <w:rPr>
                      <w:rFonts w:ascii="Arial Narrow" w:hAnsi="Arial Narrow"/>
                    </w:rPr>
                  </w:pPr>
                  <w:r w:rsidRPr="0088305C">
                    <w:rPr>
                      <w:rFonts w:ascii="Arial Narrow" w:hAnsi="Arial Narrow"/>
                    </w:rPr>
                    <w:t>30 timer, 4 dage om ugen</w:t>
                  </w:r>
                </w:p>
                <w:p w:rsidR="00070BE9" w:rsidRPr="0088305C" w:rsidRDefault="00070BE9" w:rsidP="00070BE9">
                  <w:pPr>
                    <w:pStyle w:val="Linje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36765C" w:rsidRPr="0088305C" w:rsidRDefault="0036765C" w:rsidP="0036765C">
                  <w:pPr>
                    <w:pStyle w:val="Overskrift2"/>
                    <w:rPr>
                      <w:rFonts w:ascii="Arial Narrow" w:hAnsi="Arial Narrow"/>
                    </w:rPr>
                  </w:pPr>
                  <w:r w:rsidRPr="0088305C">
                    <w:rPr>
                      <w:rFonts w:ascii="Arial Narrow" w:hAnsi="Arial Narrow"/>
                    </w:rPr>
                    <w:t xml:space="preserve">Start: </w:t>
                  </w:r>
                </w:p>
                <w:p w:rsidR="0036765C" w:rsidRPr="0088305C" w:rsidRDefault="0036765C" w:rsidP="0036765C">
                  <w:pPr>
                    <w:pStyle w:val="Overskrift2"/>
                    <w:rPr>
                      <w:rFonts w:ascii="Arial Narrow" w:hAnsi="Arial Narrow"/>
                    </w:rPr>
                  </w:pPr>
                  <w:r w:rsidRPr="0088305C">
                    <w:rPr>
                      <w:rFonts w:ascii="Arial Narrow" w:hAnsi="Arial Narrow"/>
                    </w:rPr>
                    <w:t>1. juni 2019</w:t>
                  </w:r>
                </w:p>
                <w:p w:rsidR="00070BE9" w:rsidRPr="0088305C" w:rsidRDefault="00070BE9" w:rsidP="00070BE9">
                  <w:pPr>
                    <w:pStyle w:val="Linje"/>
                    <w:jc w:val="left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36765C" w:rsidRPr="0088305C" w:rsidRDefault="0036765C" w:rsidP="0036765C">
                  <w:pPr>
                    <w:pStyle w:val="Overskrift2"/>
                    <w:rPr>
                      <w:rFonts w:ascii="Arial Narrow" w:hAnsi="Arial Narrow"/>
                    </w:rPr>
                  </w:pPr>
                  <w:r w:rsidRPr="0088305C">
                    <w:rPr>
                      <w:rFonts w:ascii="Arial Narrow" w:hAnsi="Arial Narrow"/>
                    </w:rPr>
                    <w:t>Ansøgningsfrist:</w:t>
                  </w:r>
                </w:p>
                <w:p w:rsidR="0036765C" w:rsidRPr="0088305C" w:rsidRDefault="0036765C" w:rsidP="0036765C">
                  <w:pPr>
                    <w:pStyle w:val="Overskrift2"/>
                    <w:rPr>
                      <w:rFonts w:ascii="Arial Narrow" w:hAnsi="Arial Narrow"/>
                    </w:rPr>
                  </w:pPr>
                  <w:r w:rsidRPr="0088305C">
                    <w:rPr>
                      <w:rFonts w:ascii="Arial Narrow" w:hAnsi="Arial Narrow"/>
                    </w:rPr>
                    <w:t>1. april 2019</w:t>
                  </w:r>
                </w:p>
                <w:p w:rsidR="000769C1" w:rsidRPr="0088305C" w:rsidRDefault="000769C1">
                  <w:pPr>
                    <w:pStyle w:val="Linje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36765C" w:rsidRPr="0088305C" w:rsidRDefault="0036765C" w:rsidP="0088305C">
                  <w:pPr>
                    <w:pStyle w:val="Overskrift2"/>
                    <w:rPr>
                      <w:rStyle w:val="Hyperlink"/>
                      <w:rFonts w:ascii="Arial Narrow" w:hAnsi="Arial Narrow"/>
                      <w:color w:val="FFFFFF" w:themeColor="background1"/>
                    </w:rPr>
                  </w:pPr>
                  <w:r w:rsidRPr="0088305C">
                    <w:rPr>
                      <w:rFonts w:ascii="Arial Narrow" w:hAnsi="Arial Narrow"/>
                    </w:rPr>
                    <w:t xml:space="preserve">Ansøgning til: </w:t>
                  </w:r>
                  <w:r w:rsidRPr="0088305C">
                    <w:rPr>
                      <w:rFonts w:ascii="Arial Narrow" w:hAnsi="Arial Narrow"/>
                    </w:rPr>
                    <w:fldChar w:fldCharType="begin"/>
                  </w:r>
                  <w:r w:rsidRPr="0088305C">
                    <w:rPr>
                      <w:rFonts w:ascii="Arial Narrow" w:hAnsi="Arial Narrow"/>
                    </w:rPr>
                    <w:instrText xml:space="preserve"> HYPERLINK "mailto:Louise.hinze@colosseumklinikken.dk" </w:instrText>
                  </w:r>
                  <w:r w:rsidRPr="0088305C">
                    <w:rPr>
                      <w:rFonts w:ascii="Arial Narrow" w:hAnsi="Arial Narrow"/>
                    </w:rPr>
                    <w:fldChar w:fldCharType="separate"/>
                  </w:r>
                  <w:r w:rsidRPr="0088305C">
                    <w:rPr>
                      <w:rStyle w:val="Hyperlink"/>
                      <w:rFonts w:ascii="Arial Narrow" w:hAnsi="Arial Narrow"/>
                      <w:color w:val="FFFFFF" w:themeColor="background1"/>
                    </w:rPr>
                    <w:t>Louise.hinze@colosseum</w:t>
                  </w:r>
                </w:p>
                <w:p w:rsidR="0036765C" w:rsidRPr="0088305C" w:rsidRDefault="0036765C" w:rsidP="0088305C">
                  <w:pPr>
                    <w:pStyle w:val="Overskrift2"/>
                    <w:rPr>
                      <w:rStyle w:val="Hyperlink"/>
                      <w:rFonts w:ascii="Arial Narrow" w:hAnsi="Arial Narrow"/>
                      <w:color w:val="FFFFFF" w:themeColor="background1"/>
                    </w:rPr>
                  </w:pPr>
                  <w:r w:rsidRPr="0088305C">
                    <w:rPr>
                      <w:rStyle w:val="Hyperlink"/>
                      <w:rFonts w:ascii="Arial Narrow" w:hAnsi="Arial Narrow"/>
                      <w:color w:val="FFFFFF" w:themeColor="background1"/>
                    </w:rPr>
                    <w:t>klinikken.dk</w:t>
                  </w:r>
                </w:p>
                <w:p w:rsidR="001E62C9" w:rsidRPr="0088305C" w:rsidRDefault="0036765C" w:rsidP="0088305C">
                  <w:pPr>
                    <w:pStyle w:val="Linje"/>
                    <w:rPr>
                      <w:rFonts w:ascii="Arial Narrow" w:eastAsiaTheme="majorEastAsia" w:hAnsi="Arial Narrow" w:cstheme="majorBidi"/>
                      <w:color w:val="FFFFFF" w:themeColor="background1"/>
                      <w:sz w:val="28"/>
                      <w:szCs w:val="28"/>
                    </w:rPr>
                  </w:pPr>
                  <w:r w:rsidRPr="0088305C">
                    <w:rPr>
                      <w:rFonts w:ascii="Arial Narrow" w:eastAsiaTheme="majorEastAsia" w:hAnsi="Arial Narrow" w:cstheme="majorBidi"/>
                      <w:color w:val="FFFFFF" w:themeColor="background1"/>
                      <w:sz w:val="28"/>
                      <w:szCs w:val="28"/>
                    </w:rPr>
                    <w:fldChar w:fldCharType="end"/>
                  </w:r>
                </w:p>
                <w:p w:rsidR="007B322D" w:rsidRPr="0088305C" w:rsidRDefault="007B322D" w:rsidP="0088305C">
                  <w:pPr>
                    <w:jc w:val="center"/>
                    <w:rPr>
                      <w:rFonts w:ascii="Arial Narrow" w:hAnsi="Arial Narrow"/>
                      <w:color w:val="FFFFFF" w:themeColor="background1"/>
                      <w:sz w:val="28"/>
                      <w:szCs w:val="28"/>
                    </w:rPr>
                  </w:pPr>
                  <w:r w:rsidRPr="0088305C">
                    <w:rPr>
                      <w:rFonts w:ascii="Arial Narrow" w:hAnsi="Arial Narrow"/>
                      <w:color w:val="FFFFFF" w:themeColor="background1"/>
                      <w:sz w:val="28"/>
                      <w:szCs w:val="28"/>
                    </w:rPr>
                    <w:t>Ved yderligere spørgsmål kontakt Louise Hinze, telefon 20475073.</w:t>
                  </w:r>
                </w:p>
                <w:p w:rsidR="000769C1" w:rsidRPr="0088305C" w:rsidRDefault="000769C1" w:rsidP="0036765C">
                  <w:pPr>
                    <w:pStyle w:val="Overskrift2"/>
                    <w:rPr>
                      <w:rFonts w:ascii="Arial Narrow" w:hAnsi="Arial Narrow"/>
                    </w:rPr>
                  </w:pPr>
                </w:p>
              </w:tc>
            </w:tr>
            <w:tr w:rsidR="000769C1" w:rsidRPr="00AC3CDE" w:rsidTr="0036765C">
              <w:trPr>
                <w:trHeight w:hRule="exact" w:val="144"/>
              </w:trPr>
              <w:tc>
                <w:tcPr>
                  <w:tcW w:w="3456" w:type="dxa"/>
                  <w:shd w:val="clear" w:color="auto" w:fill="0070C0"/>
                </w:tcPr>
                <w:p w:rsidR="000769C1" w:rsidRPr="0088305C" w:rsidRDefault="000769C1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36765C" w:rsidRPr="0088305C" w:rsidRDefault="0036765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c>
            </w:tr>
            <w:tr w:rsidR="000769C1" w:rsidTr="0036765C">
              <w:trPr>
                <w:trHeight w:hRule="exact" w:val="3798"/>
              </w:trPr>
              <w:tc>
                <w:tcPr>
                  <w:tcW w:w="3456" w:type="dxa"/>
                  <w:shd w:val="clear" w:color="auto" w:fill="0070C0"/>
                  <w:vAlign w:val="center"/>
                </w:tcPr>
                <w:p w:rsidR="000769C1" w:rsidRPr="0088305C" w:rsidRDefault="00AC3CDE" w:rsidP="0036765C">
                  <w:pPr>
                    <w:pStyle w:val="Overskrift3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8830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Colosseum</w:t>
                  </w:r>
                  <w:r w:rsidRPr="0088305C">
                    <w:rPr>
                      <w:rFonts w:ascii="Arial Narrow" w:hAnsi="Arial Narrow"/>
                      <w:sz w:val="28"/>
                      <w:szCs w:val="28"/>
                    </w:rPr>
                    <w:t xml:space="preserve"> </w:t>
                  </w:r>
                  <w:r w:rsidRPr="008830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Tandlægerne</w:t>
                  </w:r>
                </w:p>
                <w:p w:rsidR="000769C1" w:rsidRPr="0088305C" w:rsidRDefault="00F0753A" w:rsidP="0036765C">
                  <w:pPr>
                    <w:pStyle w:val="Kontaktoplysninger"/>
                    <w:rPr>
                      <w:rFonts w:ascii="Arial Narrow" w:hAnsi="Arial Narrow"/>
                      <w:sz w:val="28"/>
                      <w:szCs w:val="28"/>
                    </w:rPr>
                  </w:pPr>
                  <w:sdt>
                    <w:sdtPr>
                      <w:rPr>
                        <w:rFonts w:ascii="Arial Narrow" w:hAnsi="Arial Narrow"/>
                        <w:sz w:val="28"/>
                        <w:szCs w:val="28"/>
                      </w:rPr>
                      <w:id w:val="857003158"/>
                      <w:placeholder>
                        <w:docPart w:val="DEB7FFC6B61441E69B696FDC0B85B0EE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AC3CDE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Herlev </w:t>
                      </w:r>
                      <w:r w:rsidR="000715D9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t>B</w:t>
                      </w:r>
                      <w:r w:rsidR="00AC3CDE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t>ygade 30,</w:t>
                      </w:r>
                      <w:r w:rsidR="000715D9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AC3CDE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t>1. sal</w:t>
                      </w:r>
                      <w:r w:rsidR="00AC3CDE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br/>
                        <w:t>2730 Herlev</w:t>
                      </w:r>
                      <w:r w:rsidR="00AC3CDE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br/>
                        <w:t>t</w:t>
                      </w:r>
                      <w:r w:rsidR="000715D9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t>lf.</w:t>
                      </w:r>
                      <w:r w:rsidR="00AC3CDE" w:rsidRPr="0088305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44940920</w:t>
                      </w:r>
                    </w:sdtContent>
                  </w:sdt>
                </w:p>
                <w:p w:rsidR="00F160A7" w:rsidRDefault="00F160A7">
                  <w:pPr>
                    <w:pStyle w:val="Kontaktoplysninger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colosseumtand.dk/</w:t>
                  </w:r>
                  <w:proofErr w:type="spellStart"/>
                  <w:r>
                    <w:rPr>
                      <w:rFonts w:ascii="Arial Narrow" w:hAnsi="Arial Narrow"/>
                      <w:sz w:val="28"/>
                      <w:szCs w:val="28"/>
                    </w:rPr>
                    <w:t>herlev</w:t>
                  </w:r>
                  <w:proofErr w:type="spellEnd"/>
                </w:p>
                <w:p w:rsidR="00F160A7" w:rsidRPr="0088305C" w:rsidRDefault="00F160A7">
                  <w:pPr>
                    <w:pStyle w:val="Kontaktoplysninger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F160A7">
                    <w:rPr>
                      <w:rFonts w:ascii="Arial Narrow" w:hAnsi="Arial Narrow"/>
                      <w:sz w:val="28"/>
                      <w:szCs w:val="28"/>
                    </w:rPr>
                    <w:t>jacobsfoundation.org/en/</w:t>
                  </w:r>
                </w:p>
                <w:p w:rsidR="000769C1" w:rsidRPr="0088305C" w:rsidRDefault="000769C1">
                  <w:pPr>
                    <w:pStyle w:val="Dato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c>
            </w:tr>
            <w:tr w:rsidR="0036765C" w:rsidTr="0036765C">
              <w:trPr>
                <w:trHeight w:hRule="exact" w:val="3798"/>
              </w:trPr>
              <w:tc>
                <w:tcPr>
                  <w:tcW w:w="3456" w:type="dxa"/>
                  <w:shd w:val="clear" w:color="auto" w:fill="0070C0"/>
                  <w:vAlign w:val="center"/>
                </w:tcPr>
                <w:p w:rsidR="0036765C" w:rsidRDefault="0036765C" w:rsidP="0036765C">
                  <w:pPr>
                    <w:pStyle w:val="Overskrift3"/>
                    <w:jc w:val="left"/>
                  </w:pPr>
                </w:p>
              </w:tc>
            </w:tr>
          </w:tbl>
          <w:p w:rsidR="000769C1" w:rsidRDefault="000769C1"/>
        </w:tc>
      </w:tr>
    </w:tbl>
    <w:p w:rsidR="000769C1" w:rsidRDefault="000769C1">
      <w:pPr>
        <w:pStyle w:val="Ingenafstand"/>
      </w:pPr>
    </w:p>
    <w:sectPr w:rsidR="000769C1" w:rsidSect="005B64D9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CDE"/>
    <w:rsid w:val="00070BE9"/>
    <w:rsid w:val="000715D9"/>
    <w:rsid w:val="000769C1"/>
    <w:rsid w:val="001E62C9"/>
    <w:rsid w:val="00257E4B"/>
    <w:rsid w:val="0036765C"/>
    <w:rsid w:val="00392DE0"/>
    <w:rsid w:val="0044043B"/>
    <w:rsid w:val="004714EA"/>
    <w:rsid w:val="00544F7D"/>
    <w:rsid w:val="005B64D9"/>
    <w:rsid w:val="006B0251"/>
    <w:rsid w:val="00727C9A"/>
    <w:rsid w:val="007477BA"/>
    <w:rsid w:val="007B322D"/>
    <w:rsid w:val="00867079"/>
    <w:rsid w:val="0088305C"/>
    <w:rsid w:val="0088687C"/>
    <w:rsid w:val="00AC3CDE"/>
    <w:rsid w:val="00B6029E"/>
    <w:rsid w:val="00B90B0E"/>
    <w:rsid w:val="00BC2BB5"/>
    <w:rsid w:val="00BF1A79"/>
    <w:rsid w:val="00D73D34"/>
    <w:rsid w:val="00DC54C4"/>
    <w:rsid w:val="00F0753A"/>
    <w:rsid w:val="00F160A7"/>
    <w:rsid w:val="00F20406"/>
    <w:rsid w:val="00F5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2E03D-D63D-4E39-A437-E5842BD4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a-DK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el">
    <w:name w:val="Subtitle"/>
    <w:basedOn w:val="Titel"/>
    <w:link w:val="UndertitelTeg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titelTegn">
    <w:name w:val="Undertitel Tegn"/>
    <w:basedOn w:val="Standardskrifttypeiafsnit"/>
    <w:link w:val="Underti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el">
    <w:name w:val="Title"/>
    <w:basedOn w:val="Normal"/>
    <w:next w:val="Normal"/>
    <w:link w:val="Ti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typeiafsnit"/>
    <w:link w:val="Overskrift1"/>
    <w:uiPriority w:val="3"/>
    <w:rPr>
      <w:b/>
      <w:bCs/>
      <w:sz w:val="28"/>
      <w:szCs w:val="28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Ingenafstand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typeiafsni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typeiafsni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oplysninger">
    <w:name w:val="Kontaktoplysninger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typeiafsnit"/>
    <w:link w:val="Dato"/>
    <w:uiPriority w:val="5"/>
    <w:rPr>
      <w:color w:val="FFFFFF" w:themeColor="background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typeiafsnit"/>
    <w:link w:val="Oversk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Standardskrifttypeiafsnit"/>
    <w:uiPriority w:val="99"/>
    <w:unhideWhenUsed/>
    <w:rsid w:val="0036765C"/>
    <w:rPr>
      <w:color w:val="24A5CD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6765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E6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0715D9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2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ise\AppData\Roaming\Microsoft\Templates\L&#248;beseddel%20om%20s&#230;sonbestemt%20begivenh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B7FFC6B61441E69B696FDC0B85B0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8D4D8EF-C358-4871-811F-F06556C9171A}"/>
      </w:docPartPr>
      <w:docPartBody>
        <w:p w:rsidR="001B312D" w:rsidRDefault="00FA4E1D">
          <w:pPr>
            <w:pStyle w:val="DEB7FFC6B61441E69B696FDC0B85B0EE"/>
          </w:pPr>
          <w:r>
            <w:rPr>
              <w:lang w:bidi="da-DK"/>
            </w:rPr>
            <w:t>[Adresse]</w:t>
          </w:r>
          <w:r>
            <w:rPr>
              <w:lang w:bidi="da-DK"/>
            </w:rPr>
            <w:br/>
            <w:t>[By, postnummer]</w:t>
          </w:r>
          <w:r>
            <w:rPr>
              <w:lang w:bidi="da-DK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E1D"/>
    <w:rsid w:val="001B312D"/>
    <w:rsid w:val="008D3EB9"/>
    <w:rsid w:val="00B56B25"/>
    <w:rsid w:val="00D44F42"/>
    <w:rsid w:val="00FA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EFD0A453C6E94E718DEC104772370BA2">
    <w:name w:val="EFD0A453C6E94E718DEC104772370BA2"/>
  </w:style>
  <w:style w:type="paragraph" w:customStyle="1" w:styleId="FFD550FCD949436998FC5E2F34503F39">
    <w:name w:val="FFD550FCD949436998FC5E2F34503F39"/>
  </w:style>
  <w:style w:type="paragraph" w:customStyle="1" w:styleId="537706D5C9D6432B910128A696D91220">
    <w:name w:val="537706D5C9D6432B910128A696D91220"/>
  </w:style>
  <w:style w:type="paragraph" w:customStyle="1" w:styleId="77D2C583B00640679C1C4781896BCE44">
    <w:name w:val="77D2C583B00640679C1C4781896BCE44"/>
  </w:style>
  <w:style w:type="paragraph" w:customStyle="1" w:styleId="9DEE1A97BB594C949005EF4B15D1C366">
    <w:name w:val="9DEE1A97BB594C949005EF4B15D1C366"/>
  </w:style>
  <w:style w:type="paragraph" w:customStyle="1" w:styleId="1BFC31657A044181AE12613D9FF7884D">
    <w:name w:val="1BFC31657A044181AE12613D9FF7884D"/>
  </w:style>
  <w:style w:type="paragraph" w:customStyle="1" w:styleId="5B33F28A64D0496EB1FEF8AE08CD2F3B">
    <w:name w:val="5B33F28A64D0496EB1FEF8AE08CD2F3B"/>
  </w:style>
  <w:style w:type="paragraph" w:customStyle="1" w:styleId="822AC7780DAE4743BA9F7596E4129D9B">
    <w:name w:val="822AC7780DAE4743BA9F7596E4129D9B"/>
  </w:style>
  <w:style w:type="paragraph" w:customStyle="1" w:styleId="B1B5E9846F9347CF920B46E45F8CEDC7">
    <w:name w:val="B1B5E9846F9347CF920B46E45F8CEDC7"/>
  </w:style>
  <w:style w:type="paragraph" w:customStyle="1" w:styleId="684270BBEE3C40BDA6FFB933D48DE9A3">
    <w:name w:val="684270BBEE3C40BDA6FFB933D48DE9A3"/>
  </w:style>
  <w:style w:type="paragraph" w:customStyle="1" w:styleId="DEB7FFC6B61441E69B696FDC0B85B0EE">
    <w:name w:val="DEB7FFC6B61441E69B696FDC0B85B0EE"/>
  </w:style>
  <w:style w:type="paragraph" w:customStyle="1" w:styleId="B80DC0771D274BF99A0CBA129E3F5B5E">
    <w:name w:val="B80DC0771D274BF99A0CBA129E3F5B5E"/>
  </w:style>
  <w:style w:type="paragraph" w:customStyle="1" w:styleId="047EDEADF9EB4FC0908B8AF77A90FDE9">
    <w:name w:val="047EDEADF9EB4FC0908B8AF77A90F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C2E906-9CFF-4A54-AFB9-18D83B54B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Løbeseddel om sæsonbestemt begivenhed</Template>
  <TotalTime>1</TotalTime>
  <Pages>1</Pages>
  <Words>307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Hinze</dc:creator>
  <cp:keywords/>
  <dc:description/>
  <cp:lastModifiedBy>Louise Hinze</cp:lastModifiedBy>
  <cp:revision>2</cp:revision>
  <cp:lastPrinted>2012-12-25T21:02:00Z</cp:lastPrinted>
  <dcterms:created xsi:type="dcterms:W3CDTF">2019-03-10T14:21:00Z</dcterms:created>
  <dcterms:modified xsi:type="dcterms:W3CDTF">2019-03-10T14:21:00Z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